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7D5F838"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AC1647">
        <w:rPr>
          <w:rFonts w:ascii="Garamond" w:hAnsi="Garamond"/>
          <w:u w:val="single"/>
        </w:rPr>
        <w:t>2</w:t>
      </w:r>
      <w:r w:rsidR="00155191">
        <w:rPr>
          <w:rFonts w:ascii="Garamond" w:hAnsi="Garamond"/>
          <w:u w:val="single"/>
        </w:rPr>
        <w:t>6</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8E4674">
        <w:rPr>
          <w:rFonts w:ascii="Garamond" w:hAnsi="Garamond"/>
          <w:b/>
          <w:bCs/>
          <w:u w:val="single"/>
        </w:rPr>
        <w:t>6</w:t>
      </w:r>
      <w:r w:rsidR="00E8402E">
        <w:rPr>
          <w:rFonts w:ascii="Garamond" w:hAnsi="Garamond"/>
          <w:b/>
          <w:bCs/>
          <w:u w:val="single"/>
        </w:rPr>
        <w:t>7</w:t>
      </w:r>
      <w:r w:rsidR="00410EAD">
        <w:rPr>
          <w:rFonts w:ascii="Garamond" w:hAnsi="Garamond"/>
          <w:b/>
          <w:bCs/>
          <w:u w:val="single"/>
        </w:rPr>
        <w:t>8</w:t>
      </w:r>
      <w:r>
        <w:rPr>
          <w:rFonts w:ascii="Garamond" w:hAnsi="Garamond"/>
          <w:b/>
          <w:u w:val="single"/>
        </w:rPr>
        <w:t>-202</w:t>
      </w:r>
      <w:r w:rsidR="00BF1E7A">
        <w:rPr>
          <w:rFonts w:ascii="Garamond" w:hAnsi="Garamond"/>
          <w:b/>
          <w:u w:val="single"/>
        </w:rPr>
        <w:t>6</w:t>
      </w:r>
      <w:r>
        <w:rPr>
          <w:rFonts w:ascii="Garamond" w:hAnsi="Garamond"/>
          <w:b/>
          <w:u w:val="single"/>
        </w:rPr>
        <w:t>-</w:t>
      </w:r>
      <w:r w:rsidR="008E4674">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15EDE22E" w:rsidR="00533F4F" w:rsidRPr="00933A60" w:rsidRDefault="00410EAD" w:rsidP="00364CD7">
      <w:pPr>
        <w:spacing w:after="0"/>
        <w:jc w:val="both"/>
        <w:rPr>
          <w:rFonts w:ascii="Garamond" w:eastAsia="Times New Roman" w:hAnsi="Garamond"/>
          <w:lang w:eastAsia="sl-SI"/>
        </w:rPr>
      </w:pPr>
      <w:r w:rsidRPr="00410EAD">
        <w:rPr>
          <w:rFonts w:ascii="Garamond" w:eastAsia="Times New Roman" w:hAnsi="Garamond"/>
          <w:lang w:eastAsia="sl-SI"/>
        </w:rPr>
        <w:drawing>
          <wp:inline distT="0" distB="0" distL="0" distR="0" wp14:anchorId="620AC24B" wp14:editId="34BAD30E">
            <wp:extent cx="5534797" cy="1257475"/>
            <wp:effectExtent l="0" t="0" r="8890" b="0"/>
            <wp:docPr id="1745878027" name="Slika 1" descr="Slika, ki vsebuje besede besedilo, posnetek zaslona, zaslon, vrstic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878027" name="Slika 1" descr="Slika, ki vsebuje besede besedilo, posnetek zaslona, zaslon, vrstica&#10;&#10;Vsebina, ustvarjena z UI, morda ni pravilna."/>
                    <pic:cNvPicPr/>
                  </pic:nvPicPr>
                  <pic:blipFill>
                    <a:blip r:embed="rId13"/>
                    <a:stretch>
                      <a:fillRect/>
                    </a:stretch>
                  </pic:blipFill>
                  <pic:spPr>
                    <a:xfrm>
                      <a:off x="0" y="0"/>
                      <a:ext cx="5534797" cy="1257475"/>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62A9CE7B"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r w:rsidR="008E4674">
        <w:rPr>
          <w:rFonts w:ascii="Garamond" w:eastAsia="Times New Roman" w:hAnsi="Garamond"/>
          <w:b/>
          <w:bCs/>
          <w:lang w:eastAsia="sl-SI"/>
        </w:rPr>
        <w:t>DDP</w:t>
      </w:r>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356C147"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A11072">
        <w:rPr>
          <w:rFonts w:ascii="Garamond" w:eastAsia="Times New Roman" w:hAnsi="Garamond"/>
          <w:b/>
          <w:lang w:eastAsia="zh-CN"/>
        </w:rPr>
        <w:t>30</w:t>
      </w:r>
      <w:r w:rsidR="00304878">
        <w:rPr>
          <w:rFonts w:ascii="Garamond" w:eastAsia="Times New Roman" w:hAnsi="Garamond"/>
          <w:b/>
          <w:lang w:eastAsia="zh-CN"/>
        </w:rPr>
        <w:t>.03.2026.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66FD6158" w14:textId="7C9D53BC" w:rsidR="00E57022" w:rsidRDefault="008E4674" w:rsidP="00E57022">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71C9BD7C" w14:textId="77777777" w:rsidR="008E4674" w:rsidRPr="00BA163D" w:rsidRDefault="008E4674" w:rsidP="00E57022">
      <w:pPr>
        <w:shd w:val="clear" w:color="auto" w:fill="FFFFFF" w:themeFill="background1"/>
        <w:spacing w:after="0"/>
        <w:jc w:val="both"/>
        <w:rPr>
          <w:rFonts w:ascii="Garamond" w:eastAsia="Times New Roman" w:hAnsi="Garamond"/>
          <w:lang w:eastAsia="sl-SI"/>
        </w:rPr>
      </w:pPr>
    </w:p>
    <w:p w14:paraId="218C47B6" w14:textId="5C6AF38D"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A11072">
        <w:rPr>
          <w:rFonts w:ascii="Garamond" w:eastAsia="Times New Roman" w:hAnsi="Garamond"/>
          <w:b/>
          <w:bCs/>
          <w:lang w:eastAsia="sl-SI"/>
        </w:rPr>
        <w:t>6</w:t>
      </w:r>
      <w:r w:rsidR="00E8402E">
        <w:rPr>
          <w:rFonts w:ascii="Garamond" w:eastAsia="Times New Roman" w:hAnsi="Garamond"/>
          <w:b/>
          <w:bCs/>
          <w:lang w:eastAsia="sl-SI"/>
        </w:rPr>
        <w:t>7</w:t>
      </w:r>
      <w:r w:rsidR="00410EAD">
        <w:rPr>
          <w:rFonts w:ascii="Garamond" w:eastAsia="Times New Roman" w:hAnsi="Garamond"/>
          <w:b/>
          <w:bCs/>
          <w:lang w:eastAsia="sl-SI"/>
        </w:rPr>
        <w:t>8</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8E4674">
        <w:rPr>
          <w:rFonts w:ascii="Garamond" w:eastAsia="Times New Roman" w:hAnsi="Garamond"/>
          <w:b/>
          <w:bCs/>
          <w:lang w:eastAsia="sl-SI"/>
        </w:rPr>
        <w:t>4</w:t>
      </w:r>
      <w:r w:rsidR="00E641D5">
        <w:rPr>
          <w:rFonts w:ascii="Garamond" w:eastAsia="Times New Roman" w:hAnsi="Garamond"/>
          <w:b/>
          <w:bCs/>
          <w:lang w:eastAsia="sl-SI"/>
        </w:rPr>
        <w:t>9</w:t>
      </w:r>
      <w:r w:rsidR="00410EAD">
        <w:rPr>
          <w:rFonts w:ascii="Garamond" w:eastAsia="Times New Roman" w:hAnsi="Garamond"/>
          <w:b/>
          <w:bCs/>
          <w:lang w:eastAsia="sl-SI"/>
        </w:rPr>
        <w:t>6</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w:t>
      </w:r>
      <w:r w:rsidRPr="00191AAE">
        <w:rPr>
          <w:rFonts w:ascii="Garamond" w:eastAsia="Times New Roman" w:hAnsi="Garamond"/>
          <w:lang w:eastAsia="sl-SI"/>
        </w:rPr>
        <w:t xml:space="preserve">najkasneje </w:t>
      </w:r>
      <w:r w:rsidR="009A3E18" w:rsidRPr="00191AAE">
        <w:rPr>
          <w:rFonts w:ascii="Garamond" w:eastAsia="Times New Roman" w:hAnsi="Garamond"/>
          <w:lang w:eastAsia="sl-SI"/>
        </w:rPr>
        <w:t>2</w:t>
      </w:r>
      <w:r w:rsidR="00155191">
        <w:rPr>
          <w:rFonts w:ascii="Garamond" w:eastAsia="Times New Roman" w:hAnsi="Garamond"/>
          <w:lang w:eastAsia="sl-SI"/>
        </w:rPr>
        <w:t>7</w:t>
      </w:r>
      <w:r w:rsidR="00141019" w:rsidRPr="00191AAE">
        <w:rPr>
          <w:rFonts w:ascii="Garamond" w:eastAsia="Times New Roman" w:hAnsi="Garamond"/>
          <w:lang w:eastAsia="sl-SI"/>
        </w:rPr>
        <w:t>.</w:t>
      </w:r>
      <w:r w:rsidR="007450AB" w:rsidRPr="00191AAE">
        <w:rPr>
          <w:rFonts w:ascii="Garamond" w:eastAsia="Times New Roman" w:hAnsi="Garamond"/>
          <w:lang w:eastAsia="sl-SI"/>
        </w:rPr>
        <w:t>0</w:t>
      </w:r>
      <w:r w:rsidR="00E94F3D" w:rsidRPr="00191AAE">
        <w:rPr>
          <w:rFonts w:ascii="Garamond" w:eastAsia="Times New Roman" w:hAnsi="Garamond"/>
          <w:lang w:eastAsia="sl-SI"/>
        </w:rPr>
        <w:t>2</w:t>
      </w:r>
      <w:r w:rsidR="002938E5" w:rsidRPr="00191AAE">
        <w:rPr>
          <w:rFonts w:ascii="Garamond" w:eastAsia="Times New Roman" w:hAnsi="Garamond"/>
          <w:lang w:eastAsia="sl-SI"/>
        </w:rPr>
        <w:t>.202</w:t>
      </w:r>
      <w:r w:rsidR="007450AB" w:rsidRPr="00191AAE">
        <w:rPr>
          <w:rFonts w:ascii="Garamond" w:eastAsia="Times New Roman" w:hAnsi="Garamond"/>
          <w:lang w:eastAsia="sl-SI"/>
        </w:rPr>
        <w:t>6</w:t>
      </w:r>
      <w:r w:rsidRPr="00191AAE">
        <w:rPr>
          <w:rFonts w:ascii="Garamond" w:eastAsia="Times New Roman" w:hAnsi="Garamond"/>
          <w:lang w:eastAsia="sl-SI"/>
        </w:rPr>
        <w:t xml:space="preserve"> do </w:t>
      </w:r>
      <w:r w:rsidR="00A21292" w:rsidRPr="00191AAE">
        <w:rPr>
          <w:rFonts w:ascii="Garamond" w:eastAsia="Times New Roman" w:hAnsi="Garamond"/>
          <w:lang w:eastAsia="sl-SI"/>
        </w:rPr>
        <w:t>1</w:t>
      </w:r>
      <w:r w:rsidR="00191AAE">
        <w:rPr>
          <w:rFonts w:ascii="Garamond" w:eastAsia="Times New Roman" w:hAnsi="Garamond"/>
          <w:lang w:eastAsia="sl-SI"/>
        </w:rPr>
        <w:t>2</w:t>
      </w:r>
      <w:r w:rsidR="000F3AD2" w:rsidRPr="00191AAE">
        <w:rPr>
          <w:rFonts w:ascii="Garamond" w:eastAsia="Times New Roman" w:hAnsi="Garamond"/>
          <w:lang w:eastAsia="sl-SI"/>
        </w:rPr>
        <w:t>:</w:t>
      </w:r>
      <w:r w:rsidR="004635D9" w:rsidRPr="00191AAE">
        <w:rPr>
          <w:rFonts w:ascii="Garamond" w:eastAsia="Times New Roman" w:hAnsi="Garamond"/>
          <w:lang w:eastAsia="sl-SI"/>
        </w:rPr>
        <w:t>0</w:t>
      </w:r>
      <w:r w:rsidR="00E30C4A" w:rsidRPr="00191AAE">
        <w:rPr>
          <w:rFonts w:ascii="Garamond" w:eastAsia="Times New Roman" w:hAnsi="Garamond"/>
          <w:lang w:eastAsia="sl-SI"/>
        </w:rPr>
        <w:t>0</w:t>
      </w:r>
      <w:r w:rsidRPr="00191AAE">
        <w:rPr>
          <w:rFonts w:ascii="Garamond" w:eastAsia="Times New Roman" w:hAnsi="Garamond"/>
          <w:lang w:eastAsia="sl-SI"/>
        </w:rPr>
        <w:t xml:space="preserve"> ure</w:t>
      </w:r>
      <w:r w:rsidRPr="00BA163D">
        <w:rPr>
          <w:rFonts w:ascii="Garamond" w:eastAsia="Times New Roman" w:hAnsi="Garamond"/>
          <w:lang w:eastAsia="sl-SI"/>
        </w:rPr>
        <w:t>.</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25C0E310"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8E4674">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D40FA" w14:textId="77777777" w:rsidR="00E423AE" w:rsidRDefault="00E423AE" w:rsidP="00E5569B">
      <w:pPr>
        <w:spacing w:after="0"/>
      </w:pPr>
      <w:r>
        <w:separator/>
      </w:r>
    </w:p>
  </w:endnote>
  <w:endnote w:type="continuationSeparator" w:id="0">
    <w:p w14:paraId="474A8BD4" w14:textId="77777777" w:rsidR="00E423AE" w:rsidRDefault="00E423AE"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4D80F" w14:textId="77777777" w:rsidR="00E423AE" w:rsidRDefault="00E423AE" w:rsidP="00E5569B">
      <w:pPr>
        <w:spacing w:after="0"/>
      </w:pPr>
      <w:r>
        <w:separator/>
      </w:r>
    </w:p>
  </w:footnote>
  <w:footnote w:type="continuationSeparator" w:id="0">
    <w:p w14:paraId="3C9E7D97" w14:textId="77777777" w:rsidR="00E423AE" w:rsidRDefault="00E423AE"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09B7"/>
    <w:rsid w:val="00121884"/>
    <w:rsid w:val="00121A45"/>
    <w:rsid w:val="00122F07"/>
    <w:rsid w:val="00123458"/>
    <w:rsid w:val="00124083"/>
    <w:rsid w:val="00125E7E"/>
    <w:rsid w:val="00127C12"/>
    <w:rsid w:val="00131530"/>
    <w:rsid w:val="00133EAA"/>
    <w:rsid w:val="0013452A"/>
    <w:rsid w:val="00136888"/>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5191"/>
    <w:rsid w:val="001579E8"/>
    <w:rsid w:val="001608E8"/>
    <w:rsid w:val="00161230"/>
    <w:rsid w:val="001640F1"/>
    <w:rsid w:val="00165852"/>
    <w:rsid w:val="00167ADC"/>
    <w:rsid w:val="00170DEA"/>
    <w:rsid w:val="0017172F"/>
    <w:rsid w:val="001718D9"/>
    <w:rsid w:val="001722C4"/>
    <w:rsid w:val="00174E82"/>
    <w:rsid w:val="00176EDF"/>
    <w:rsid w:val="0018167C"/>
    <w:rsid w:val="00190044"/>
    <w:rsid w:val="00190988"/>
    <w:rsid w:val="00191A98"/>
    <w:rsid w:val="00191AAE"/>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3F03"/>
    <w:rsid w:val="00285289"/>
    <w:rsid w:val="002858FC"/>
    <w:rsid w:val="00290371"/>
    <w:rsid w:val="00291755"/>
    <w:rsid w:val="00293256"/>
    <w:rsid w:val="002938E5"/>
    <w:rsid w:val="00294AA6"/>
    <w:rsid w:val="00295FF4"/>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141B1"/>
    <w:rsid w:val="00322294"/>
    <w:rsid w:val="0032436D"/>
    <w:rsid w:val="003249FA"/>
    <w:rsid w:val="00325173"/>
    <w:rsid w:val="00325A46"/>
    <w:rsid w:val="00325E8A"/>
    <w:rsid w:val="00326A8B"/>
    <w:rsid w:val="003276CD"/>
    <w:rsid w:val="0033142A"/>
    <w:rsid w:val="00331B4E"/>
    <w:rsid w:val="0033304D"/>
    <w:rsid w:val="00334726"/>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0EAD"/>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35D9"/>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A7A45"/>
    <w:rsid w:val="004B0EC6"/>
    <w:rsid w:val="004B4D1E"/>
    <w:rsid w:val="004B4E4D"/>
    <w:rsid w:val="004B60DA"/>
    <w:rsid w:val="004B70E6"/>
    <w:rsid w:val="004B72A7"/>
    <w:rsid w:val="004C176A"/>
    <w:rsid w:val="004C20BC"/>
    <w:rsid w:val="004C20EA"/>
    <w:rsid w:val="004C2FD3"/>
    <w:rsid w:val="004C30DA"/>
    <w:rsid w:val="004C55BE"/>
    <w:rsid w:val="004C5E1B"/>
    <w:rsid w:val="004D22D7"/>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1A46"/>
    <w:rsid w:val="0060280F"/>
    <w:rsid w:val="00602CF5"/>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3B42"/>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42F0"/>
    <w:rsid w:val="00735E8B"/>
    <w:rsid w:val="00737BF1"/>
    <w:rsid w:val="00740886"/>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D29"/>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7488E"/>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317"/>
    <w:rsid w:val="008E4674"/>
    <w:rsid w:val="008E4F11"/>
    <w:rsid w:val="008E6DB4"/>
    <w:rsid w:val="008F05E2"/>
    <w:rsid w:val="008F2644"/>
    <w:rsid w:val="008F3673"/>
    <w:rsid w:val="008F4033"/>
    <w:rsid w:val="008F490D"/>
    <w:rsid w:val="009005FC"/>
    <w:rsid w:val="009035BA"/>
    <w:rsid w:val="00904DF0"/>
    <w:rsid w:val="0091137B"/>
    <w:rsid w:val="0091544B"/>
    <w:rsid w:val="009216C5"/>
    <w:rsid w:val="00922883"/>
    <w:rsid w:val="00923279"/>
    <w:rsid w:val="00924F42"/>
    <w:rsid w:val="00926876"/>
    <w:rsid w:val="0092799F"/>
    <w:rsid w:val="00931A5A"/>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3DD"/>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34E3"/>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44634"/>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4D9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D741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666E"/>
    <w:rsid w:val="00D06ECA"/>
    <w:rsid w:val="00D07542"/>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1C1C"/>
    <w:rsid w:val="00DA37C1"/>
    <w:rsid w:val="00DA3F25"/>
    <w:rsid w:val="00DA575E"/>
    <w:rsid w:val="00DA70E8"/>
    <w:rsid w:val="00DA7AF6"/>
    <w:rsid w:val="00DA7D76"/>
    <w:rsid w:val="00DB0AA0"/>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23AE"/>
    <w:rsid w:val="00E44C5C"/>
    <w:rsid w:val="00E4567A"/>
    <w:rsid w:val="00E460B7"/>
    <w:rsid w:val="00E50DAA"/>
    <w:rsid w:val="00E52E06"/>
    <w:rsid w:val="00E5569B"/>
    <w:rsid w:val="00E56EBF"/>
    <w:rsid w:val="00E57022"/>
    <w:rsid w:val="00E601D1"/>
    <w:rsid w:val="00E614AD"/>
    <w:rsid w:val="00E63305"/>
    <w:rsid w:val="00E637C0"/>
    <w:rsid w:val="00E641D5"/>
    <w:rsid w:val="00E6457A"/>
    <w:rsid w:val="00E64927"/>
    <w:rsid w:val="00E6504D"/>
    <w:rsid w:val="00E65382"/>
    <w:rsid w:val="00E7111A"/>
    <w:rsid w:val="00E81DEF"/>
    <w:rsid w:val="00E81F84"/>
    <w:rsid w:val="00E82F42"/>
    <w:rsid w:val="00E8402E"/>
    <w:rsid w:val="00E848EE"/>
    <w:rsid w:val="00E84A50"/>
    <w:rsid w:val="00E878DE"/>
    <w:rsid w:val="00E87BA3"/>
    <w:rsid w:val="00E948CB"/>
    <w:rsid w:val="00E94983"/>
    <w:rsid w:val="00E94F3D"/>
    <w:rsid w:val="00E955FF"/>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41E"/>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1E5"/>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36888"/>
    <w:rsid w:val="00141633"/>
    <w:rsid w:val="00144233"/>
    <w:rsid w:val="001444D6"/>
    <w:rsid w:val="001450D5"/>
    <w:rsid w:val="00170DEA"/>
    <w:rsid w:val="00174655"/>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1B1"/>
    <w:rsid w:val="00314B56"/>
    <w:rsid w:val="003249FA"/>
    <w:rsid w:val="00326A8B"/>
    <w:rsid w:val="00331B4E"/>
    <w:rsid w:val="00331C7B"/>
    <w:rsid w:val="00334726"/>
    <w:rsid w:val="003354D7"/>
    <w:rsid w:val="00362BC0"/>
    <w:rsid w:val="00377541"/>
    <w:rsid w:val="00383F8A"/>
    <w:rsid w:val="00386DDA"/>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A7A45"/>
    <w:rsid w:val="004B70E6"/>
    <w:rsid w:val="004C176A"/>
    <w:rsid w:val="004C75B2"/>
    <w:rsid w:val="004F7DEA"/>
    <w:rsid w:val="004F7FF9"/>
    <w:rsid w:val="0050509E"/>
    <w:rsid w:val="00505B7C"/>
    <w:rsid w:val="0050765E"/>
    <w:rsid w:val="00514554"/>
    <w:rsid w:val="00522AD5"/>
    <w:rsid w:val="00533359"/>
    <w:rsid w:val="00533857"/>
    <w:rsid w:val="0053755B"/>
    <w:rsid w:val="0054051C"/>
    <w:rsid w:val="00540FEE"/>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2CF5"/>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37CC5"/>
    <w:rsid w:val="0074122E"/>
    <w:rsid w:val="007417F1"/>
    <w:rsid w:val="007435ED"/>
    <w:rsid w:val="00743A74"/>
    <w:rsid w:val="0075382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6CD"/>
    <w:rsid w:val="00862B8A"/>
    <w:rsid w:val="0087073C"/>
    <w:rsid w:val="00875885"/>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AC5"/>
    <w:rsid w:val="00A85F46"/>
    <w:rsid w:val="00A90DC4"/>
    <w:rsid w:val="00A9797E"/>
    <w:rsid w:val="00AA758F"/>
    <w:rsid w:val="00AB2159"/>
    <w:rsid w:val="00AB2DDD"/>
    <w:rsid w:val="00AC2C4A"/>
    <w:rsid w:val="00AC358F"/>
    <w:rsid w:val="00AC58E8"/>
    <w:rsid w:val="00AD3CDB"/>
    <w:rsid w:val="00AF34E3"/>
    <w:rsid w:val="00AF446B"/>
    <w:rsid w:val="00AF62C3"/>
    <w:rsid w:val="00B026A7"/>
    <w:rsid w:val="00B21B1A"/>
    <w:rsid w:val="00B2358A"/>
    <w:rsid w:val="00B25E11"/>
    <w:rsid w:val="00B3254B"/>
    <w:rsid w:val="00B32F1A"/>
    <w:rsid w:val="00B456D2"/>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0F77"/>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1C1C"/>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B71B7"/>
    <w:rsid w:val="00EC0E15"/>
    <w:rsid w:val="00ED2D83"/>
    <w:rsid w:val="00ED772C"/>
    <w:rsid w:val="00EF1693"/>
    <w:rsid w:val="00EF7D5B"/>
    <w:rsid w:val="00F03553"/>
    <w:rsid w:val="00F2008E"/>
    <w:rsid w:val="00F252C3"/>
    <w:rsid w:val="00F25B61"/>
    <w:rsid w:val="00F32945"/>
    <w:rsid w:val="00F453C5"/>
    <w:rsid w:val="00F54F17"/>
    <w:rsid w:val="00F62DCE"/>
    <w:rsid w:val="00F664B4"/>
    <w:rsid w:val="00F71CE3"/>
    <w:rsid w:val="00F71D5D"/>
    <w:rsid w:val="00F73749"/>
    <w:rsid w:val="00F77274"/>
    <w:rsid w:val="00F8241E"/>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1E5"/>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0</TotalTime>
  <Pages>5</Pages>
  <Words>1430</Words>
  <Characters>8153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2026-02-26T13:27:00Z</cp:lastPrinted>
  <dcterms:created xsi:type="dcterms:W3CDTF">2026-02-26T13:27:00Z</dcterms:created>
  <dcterms:modified xsi:type="dcterms:W3CDTF">2026-02-26T13:27:00Z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